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ED134" w14:textId="77777777" w:rsidR="001266E3" w:rsidRDefault="001266E3" w:rsidP="001266E3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bookmarkStart w:id="0" w:name="_Toc202345777"/>
    </w:p>
    <w:p w14:paraId="2752AF32" w14:textId="77777777" w:rsidR="001266E3" w:rsidRDefault="001266E3" w:rsidP="001266E3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0FE4D1DF" w14:textId="77777777" w:rsid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Bonjour,</w:t>
      </w:r>
    </w:p>
    <w:p w14:paraId="67A11329" w14:textId="77777777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585406C4" w14:textId="7A7A4555" w:rsidR="008F689C" w:rsidRPr="00093265" w:rsidRDefault="008F689C" w:rsidP="008F689C">
      <w:pPr>
        <w:rPr>
          <w:rFonts w:asciiTheme="majorHAnsi" w:eastAsiaTheme="majorEastAsia" w:hAnsiTheme="majorHAnsi" w:cstheme="majorBidi"/>
          <w:color w:val="00B050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Afin de faciliter nos échanges dans le cadre de vos futures demandes d’arrêté de voirie ou de circulation, merci de bien vouloir nous transmettre ce document complété</w:t>
      </w:r>
      <w:r w:rsidR="00093265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 xml:space="preserve"> à </w:t>
      </w:r>
      <w:r w:rsidR="002B3A11">
        <w:rPr>
          <w:rFonts w:asciiTheme="majorHAnsi" w:eastAsiaTheme="majorEastAsia" w:hAnsiTheme="majorHAnsi" w:cstheme="majorBidi"/>
          <w:color w:val="00B050"/>
          <w:kern w:val="2"/>
          <w:sz w:val="28"/>
          <w:szCs w:val="28"/>
          <w14:ligatures w14:val="standardContextual"/>
        </w:rPr>
        <w:t>etudes</w:t>
      </w:r>
      <w:r w:rsidR="00093265" w:rsidRPr="00093265">
        <w:rPr>
          <w:rFonts w:asciiTheme="majorHAnsi" w:eastAsiaTheme="majorEastAsia" w:hAnsiTheme="majorHAnsi" w:cstheme="majorBidi"/>
          <w:color w:val="00B050"/>
          <w:kern w:val="2"/>
          <w:sz w:val="28"/>
          <w:szCs w:val="28"/>
          <w14:ligatures w14:val="standardContextual"/>
        </w:rPr>
        <w:t>@caddenz.com</w:t>
      </w:r>
      <w:r w:rsidR="00093265">
        <w:rPr>
          <w:rFonts w:asciiTheme="majorHAnsi" w:eastAsiaTheme="majorEastAsia" w:hAnsiTheme="majorHAnsi" w:cstheme="majorBidi"/>
          <w:color w:val="00B050"/>
          <w:kern w:val="2"/>
          <w:sz w:val="28"/>
          <w:szCs w:val="28"/>
          <w14:ligatures w14:val="standardContextual"/>
        </w:rPr>
        <w:t>.</w:t>
      </w:r>
    </w:p>
    <w:p w14:paraId="2A94743B" w14:textId="77777777" w:rsid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Ces informations sont indispensables pour nous permettre de lancer les démarches administratives auprès des services de voirie dans les meilleurs délais.</w:t>
      </w:r>
    </w:p>
    <w:p w14:paraId="3B5B8B46" w14:textId="77777777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1C3BCBE9" w14:textId="77777777" w:rsid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Les informations attendues sont les suivantes :</w:t>
      </w:r>
    </w:p>
    <w:p w14:paraId="50EF103C" w14:textId="77777777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3D0A6045" w14:textId="77777777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Maîtrise d’ouvrage</w:t>
      </w:r>
    </w:p>
    <w:p w14:paraId="521BFA80" w14:textId="77777777" w:rsidR="008F689C" w:rsidRPr="008F689C" w:rsidRDefault="008F689C" w:rsidP="008F689C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Raison sociale :</w:t>
      </w:r>
    </w:p>
    <w:p w14:paraId="1665ECA0" w14:textId="77777777" w:rsidR="008F689C" w:rsidRPr="008F689C" w:rsidRDefault="008F689C" w:rsidP="008F689C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SIRET :</w:t>
      </w:r>
    </w:p>
    <w:p w14:paraId="5F336DB8" w14:textId="77777777" w:rsidR="008F689C" w:rsidRPr="008F689C" w:rsidRDefault="008F689C" w:rsidP="008F689C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Adresse :</w:t>
      </w:r>
    </w:p>
    <w:p w14:paraId="53052381" w14:textId="77777777" w:rsidR="008F689C" w:rsidRPr="008F689C" w:rsidRDefault="008F689C" w:rsidP="008F689C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Nom et prénom du représentant :</w:t>
      </w:r>
    </w:p>
    <w:p w14:paraId="072FE8C7" w14:textId="77777777" w:rsidR="008F689C" w:rsidRPr="008F689C" w:rsidRDefault="008F689C" w:rsidP="008F689C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Coordonnées (téléphone et email) :</w:t>
      </w:r>
    </w:p>
    <w:p w14:paraId="196BD816" w14:textId="77777777" w:rsidR="008F689C" w:rsidRDefault="008F689C" w:rsidP="008F689C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5401D6C2" w14:textId="59046A38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Chantier</w:t>
      </w:r>
    </w:p>
    <w:p w14:paraId="6598C0B8" w14:textId="77777777" w:rsidR="008F689C" w:rsidRPr="008F689C" w:rsidRDefault="008F689C" w:rsidP="008F689C">
      <w:pPr>
        <w:numPr>
          <w:ilvl w:val="0"/>
          <w:numId w:val="6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Adresse :</w:t>
      </w:r>
    </w:p>
    <w:p w14:paraId="3026306E" w14:textId="77777777" w:rsidR="008F689C" w:rsidRPr="008F689C" w:rsidRDefault="008F689C" w:rsidP="008F689C">
      <w:pPr>
        <w:numPr>
          <w:ilvl w:val="0"/>
          <w:numId w:val="6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Date(s) d’intervention souhaitée(s) :</w:t>
      </w:r>
    </w:p>
    <w:p w14:paraId="441CC0C8" w14:textId="77777777" w:rsidR="008F689C" w:rsidRPr="008F689C" w:rsidRDefault="008F689C" w:rsidP="008F689C">
      <w:pPr>
        <w:numPr>
          <w:ilvl w:val="0"/>
          <w:numId w:val="6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Description des travaux :</w:t>
      </w:r>
    </w:p>
    <w:p w14:paraId="1E1C83D0" w14:textId="77777777" w:rsidR="008F689C" w:rsidRPr="008F689C" w:rsidRDefault="008F689C" w:rsidP="008F689C">
      <w:pPr>
        <w:numPr>
          <w:ilvl w:val="0"/>
          <w:numId w:val="6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Type de machine utilisée :</w:t>
      </w:r>
    </w:p>
    <w:p w14:paraId="46F97D28" w14:textId="77777777" w:rsidR="008F689C" w:rsidRPr="008F689C" w:rsidRDefault="008F689C" w:rsidP="008F689C">
      <w:pPr>
        <w:numPr>
          <w:ilvl w:val="0"/>
          <w:numId w:val="6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Photos du chantier pour état des lieux (si possible)</w:t>
      </w:r>
    </w:p>
    <w:p w14:paraId="102017E7" w14:textId="77777777" w:rsidR="008F689C" w:rsidRDefault="008F689C" w:rsidP="008F689C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6C434304" w14:textId="594D937D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Exécutant des travaux</w:t>
      </w:r>
    </w:p>
    <w:p w14:paraId="6B6EE856" w14:textId="77777777" w:rsidR="008F689C" w:rsidRPr="008F689C" w:rsidRDefault="008F689C" w:rsidP="008F689C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Raison sociale :</w:t>
      </w:r>
    </w:p>
    <w:p w14:paraId="18D41D10" w14:textId="77777777" w:rsidR="008F689C" w:rsidRPr="008F689C" w:rsidRDefault="008F689C" w:rsidP="008F689C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SIRET :</w:t>
      </w:r>
    </w:p>
    <w:p w14:paraId="1C6B9EFE" w14:textId="77777777" w:rsidR="008F689C" w:rsidRPr="008F689C" w:rsidRDefault="008F689C" w:rsidP="008F689C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Adresse :</w:t>
      </w:r>
    </w:p>
    <w:p w14:paraId="67BF483E" w14:textId="77777777" w:rsidR="008F689C" w:rsidRPr="008F689C" w:rsidRDefault="008F689C" w:rsidP="008F689C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Nom et prénom du représentant :</w:t>
      </w:r>
    </w:p>
    <w:p w14:paraId="304367CA" w14:textId="77777777" w:rsidR="008F689C" w:rsidRDefault="008F689C" w:rsidP="008F689C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Coordonnées (téléphone et email) :</w:t>
      </w:r>
    </w:p>
    <w:p w14:paraId="2C36D63B" w14:textId="77777777" w:rsidR="008F689C" w:rsidRPr="008F689C" w:rsidRDefault="008F689C" w:rsidP="008F689C">
      <w:pPr>
        <w:ind w:left="720"/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24F16E20" w14:textId="77777777" w:rsid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Nous vous remercions par avance pour votre collaboration et restons à votre disposition pour toute information complémentaire.</w:t>
      </w:r>
    </w:p>
    <w:p w14:paraId="27F0B960" w14:textId="77777777" w:rsid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</w:p>
    <w:p w14:paraId="4D9EC3AC" w14:textId="5EC56E1B" w:rsidR="008F689C" w:rsidRPr="008F689C" w:rsidRDefault="008F689C" w:rsidP="008F689C">
      <w:pPr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  <w:t>Cordialement,</w:t>
      </w:r>
    </w:p>
    <w:p w14:paraId="4F18611A" w14:textId="7921857E" w:rsidR="008F689C" w:rsidRDefault="008F689C" w:rsidP="008F689C">
      <w:pPr>
        <w:ind w:left="4956" w:firstLine="708"/>
        <w:rPr>
          <w:rFonts w:asciiTheme="majorHAnsi" w:eastAsiaTheme="majorEastAsia" w:hAnsiTheme="majorHAnsi" w:cstheme="majorBidi"/>
          <w:color w:val="0F4761" w:themeColor="accent1" w:themeShade="BF"/>
          <w:kern w:val="2"/>
          <w:sz w:val="28"/>
          <w:szCs w:val="28"/>
          <w14:ligatures w14:val="standardContextual"/>
        </w:rPr>
      </w:pPr>
      <w:r w:rsidRPr="008F689C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2"/>
          <w:sz w:val="28"/>
          <w:szCs w:val="28"/>
          <w14:ligatures w14:val="standardContextual"/>
        </w:rPr>
        <w:t>Le Bureau d’études</w:t>
      </w:r>
      <w:bookmarkEnd w:id="0"/>
    </w:p>
    <w:sectPr w:rsidR="008F689C" w:rsidSect="006F7C68">
      <w:headerReference w:type="default" r:id="rId10"/>
      <w:footerReference w:type="default" r:id="rId11"/>
      <w:pgSz w:w="11906" w:h="16838"/>
      <w:pgMar w:top="1418" w:right="1418" w:bottom="1418" w:left="1418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35DF" w14:textId="77777777" w:rsidR="00023429" w:rsidRDefault="00023429" w:rsidP="008A4F15">
      <w:r>
        <w:separator/>
      </w:r>
    </w:p>
  </w:endnote>
  <w:endnote w:type="continuationSeparator" w:id="0">
    <w:p w14:paraId="0AADBA37" w14:textId="77777777" w:rsidR="00023429" w:rsidRDefault="00023429" w:rsidP="008A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0B64" w14:textId="4D5F4162" w:rsidR="008A4F15" w:rsidRPr="005D54CD" w:rsidRDefault="001F4FAD" w:rsidP="006F7C68">
    <w:pPr>
      <w:pStyle w:val="Pieddepage"/>
      <w:ind w:left="-426"/>
      <w:rPr>
        <w:rFonts w:ascii="Arial" w:hAnsi="Arial" w:cs="Arial"/>
        <w:color w:val="153D63" w:themeColor="text2" w:themeTint="E6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</w:t>
    </w:r>
    <w:r w:rsidR="00FC1B82">
      <w:rPr>
        <w:rFonts w:ascii="Arial" w:hAnsi="Arial" w:cs="Arial"/>
        <w:b/>
        <w:bCs/>
        <w:sz w:val="18"/>
        <w:szCs w:val="18"/>
      </w:rPr>
      <w:t>DDENZ</w:t>
    </w:r>
    <w:r w:rsidR="008072AB" w:rsidRPr="005D54CD">
      <w:rPr>
        <w:rFonts w:ascii="Arial" w:hAnsi="Arial" w:cs="Arial"/>
        <w:b/>
        <w:bCs/>
        <w:sz w:val="18"/>
        <w:szCs w:val="18"/>
      </w:rPr>
      <w:t xml:space="preserve"> </w:t>
    </w:r>
    <w:r w:rsidR="008072AB" w:rsidRPr="005D54CD">
      <w:rPr>
        <w:rFonts w:ascii="Arial" w:hAnsi="Arial" w:cs="Arial"/>
        <w:sz w:val="18"/>
        <w:szCs w:val="18"/>
      </w:rPr>
      <w:t xml:space="preserve">• </w:t>
    </w:r>
    <w:r w:rsidR="00FC1B82">
      <w:rPr>
        <w:rFonts w:ascii="Arial" w:hAnsi="Arial" w:cs="Arial"/>
        <w:sz w:val="18"/>
        <w:szCs w:val="18"/>
      </w:rPr>
      <w:t>93 Boulevard Haussmann</w:t>
    </w:r>
    <w:r w:rsidR="00A06737">
      <w:rPr>
        <w:rFonts w:ascii="Arial" w:hAnsi="Arial" w:cs="Arial"/>
        <w:sz w:val="18"/>
        <w:szCs w:val="18"/>
      </w:rPr>
      <w:t xml:space="preserve"> 75008 PARIS</w:t>
    </w:r>
    <w:r w:rsidR="006B1F11" w:rsidRPr="006B1F11">
      <w:rPr>
        <w:rFonts w:ascii="Arial" w:hAnsi="Arial" w:cs="Arial"/>
        <w:sz w:val="18"/>
        <w:szCs w:val="18"/>
      </w:rPr>
      <w:t xml:space="preserve"> </w:t>
    </w:r>
    <w:r w:rsidR="000A1A19" w:rsidRPr="005D54CD">
      <w:rPr>
        <w:rFonts w:ascii="Arial" w:hAnsi="Arial" w:cs="Arial"/>
        <w:sz w:val="18"/>
        <w:szCs w:val="18"/>
      </w:rPr>
      <w:t>•</w:t>
    </w:r>
    <w:r w:rsidR="006F7C68" w:rsidRPr="005D54CD">
      <w:rPr>
        <w:rFonts w:ascii="Arial" w:hAnsi="Arial" w:cs="Arial"/>
        <w:sz w:val="18"/>
        <w:szCs w:val="18"/>
      </w:rPr>
      <w:t xml:space="preserve"> </w:t>
    </w:r>
    <w:r w:rsidR="006F7C68" w:rsidRPr="005D54CD">
      <w:rPr>
        <w:rFonts w:ascii="Arial" w:hAnsi="Arial" w:cs="Arial"/>
        <w:color w:val="153D63" w:themeColor="text2" w:themeTint="E6"/>
        <w:sz w:val="18"/>
        <w:szCs w:val="18"/>
      </w:rPr>
      <w:t>contact@caddenz.com</w:t>
    </w:r>
    <w:r w:rsidR="008A4F15" w:rsidRPr="005D54CD">
      <w:rPr>
        <w:rFonts w:ascii="Arial" w:hAnsi="Arial" w:cs="Arial"/>
        <w:color w:val="153D63" w:themeColor="text2" w:themeTint="E6"/>
        <w:sz w:val="18"/>
        <w:szCs w:val="18"/>
      </w:rPr>
      <w:t xml:space="preserve"> </w:t>
    </w:r>
  </w:p>
  <w:p w14:paraId="7730D65D" w14:textId="77777777" w:rsidR="006F7C68" w:rsidRPr="000A1A19" w:rsidRDefault="006F7C68" w:rsidP="006F7C68">
    <w:pPr>
      <w:pStyle w:val="Pieddepage"/>
      <w:ind w:left="-426"/>
      <w:rPr>
        <w:color w:val="153D63" w:themeColor="text2" w:themeTint="E6"/>
        <w:sz w:val="16"/>
        <w:szCs w:val="16"/>
      </w:rPr>
    </w:pPr>
  </w:p>
  <w:p w14:paraId="279CA23A" w14:textId="184E035C" w:rsidR="006F7C68" w:rsidRPr="000A1A19" w:rsidRDefault="0088108F" w:rsidP="0088108F">
    <w:pPr>
      <w:pStyle w:val="Paragraphestandard"/>
      <w:spacing w:line="240" w:lineRule="auto"/>
      <w:ind w:left="-426" w:right="-993"/>
      <w:rPr>
        <w:rFonts w:ascii="Arial Narrow" w:hAnsi="Arial Narrow" w:cs="Arial"/>
        <w:color w:val="153D63" w:themeColor="text2" w:themeTint="E6"/>
        <w:sz w:val="13"/>
        <w:szCs w:val="13"/>
      </w:rPr>
    </w:pPr>
    <w:r w:rsidRPr="0088108F">
      <w:rPr>
        <w:rFonts w:ascii="Arial Narrow" w:hAnsi="Arial Narrow" w:cs="Arial"/>
        <w:caps/>
        <w:color w:val="153D63" w:themeColor="text2" w:themeTint="E6"/>
        <w:spacing w:val="4"/>
        <w:w w:val="110"/>
        <w:sz w:val="13"/>
        <w:szCs w:val="13"/>
      </w:rPr>
      <w:t xml:space="preserve">SAS AU CAPITAL DE 169957 € - R.C.S. </w:t>
    </w:r>
    <w:r w:rsidR="00912E28">
      <w:rPr>
        <w:rFonts w:ascii="Arial Narrow" w:hAnsi="Arial Narrow" w:cs="Arial"/>
        <w:caps/>
        <w:color w:val="153D63" w:themeColor="text2" w:themeTint="E6"/>
        <w:spacing w:val="4"/>
        <w:w w:val="110"/>
        <w:sz w:val="13"/>
        <w:szCs w:val="13"/>
      </w:rPr>
      <w:t>NANTERRE</w:t>
    </w:r>
    <w:r w:rsidRPr="0088108F">
      <w:rPr>
        <w:rFonts w:ascii="Arial Narrow" w:hAnsi="Arial Narrow" w:cs="Arial"/>
        <w:caps/>
        <w:color w:val="153D63" w:themeColor="text2" w:themeTint="E6"/>
        <w:spacing w:val="4"/>
        <w:w w:val="110"/>
        <w:sz w:val="13"/>
        <w:szCs w:val="13"/>
      </w:rPr>
      <w:t xml:space="preserve"> 320660350 - NAF 7732Z - SIRET 32066035000044 - TVA intracommunautaire FR52320660350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A224" w14:textId="77777777" w:rsidR="00023429" w:rsidRDefault="00023429" w:rsidP="008A4F15">
      <w:r>
        <w:separator/>
      </w:r>
    </w:p>
  </w:footnote>
  <w:footnote w:type="continuationSeparator" w:id="0">
    <w:p w14:paraId="15309952" w14:textId="77777777" w:rsidR="00023429" w:rsidRDefault="00023429" w:rsidP="008A4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6A98" w14:textId="77777777" w:rsidR="008A4F15" w:rsidRDefault="00023429">
    <w:pPr>
      <w:pStyle w:val="En-tte"/>
    </w:pPr>
    <w:r>
      <w:rPr>
        <w:noProof/>
      </w:rPr>
      <w:pict w14:anchorId="78D93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157720" o:spid="_x0000_s1025" type="#_x0000_t75" alt="" style="position:absolute;margin-left:-49.75pt;margin-top:-63.15pt;width:585.05pt;height:827.5pt;z-index:-251658752;mso-wrap-edited:f;mso-width-percent:0;mso-height-percent:0;mso-position-horizontal-relative:margin;mso-position-vertical-relative:margin;mso-width-percent:0;mso-height-percent:0" o:allowincell="f">
          <v:imagedata r:id="rId1" o:title="LOGO A GAUCHE-EN TETE DE LETT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44A10"/>
    <w:multiLevelType w:val="multilevel"/>
    <w:tmpl w:val="02A2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C3166"/>
    <w:multiLevelType w:val="multilevel"/>
    <w:tmpl w:val="8722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A290E"/>
    <w:multiLevelType w:val="multilevel"/>
    <w:tmpl w:val="5DC0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25577"/>
    <w:multiLevelType w:val="multilevel"/>
    <w:tmpl w:val="17CC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F380B"/>
    <w:multiLevelType w:val="multilevel"/>
    <w:tmpl w:val="800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17536"/>
    <w:multiLevelType w:val="multilevel"/>
    <w:tmpl w:val="DD9E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A2804"/>
    <w:multiLevelType w:val="multilevel"/>
    <w:tmpl w:val="A94E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696183">
    <w:abstractNumId w:val="1"/>
  </w:num>
  <w:num w:numId="2" w16cid:durableId="383799904">
    <w:abstractNumId w:val="3"/>
  </w:num>
  <w:num w:numId="3" w16cid:durableId="1404910723">
    <w:abstractNumId w:val="5"/>
  </w:num>
  <w:num w:numId="4" w16cid:durableId="1046687216">
    <w:abstractNumId w:val="2"/>
  </w:num>
  <w:num w:numId="5" w16cid:durableId="1633248011">
    <w:abstractNumId w:val="0"/>
  </w:num>
  <w:num w:numId="6" w16cid:durableId="1446339707">
    <w:abstractNumId w:val="4"/>
  </w:num>
  <w:num w:numId="7" w16cid:durableId="716202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B3"/>
    <w:rsid w:val="00000976"/>
    <w:rsid w:val="000050E6"/>
    <w:rsid w:val="00023429"/>
    <w:rsid w:val="00053EC1"/>
    <w:rsid w:val="00093265"/>
    <w:rsid w:val="000A1A19"/>
    <w:rsid w:val="000D3DBD"/>
    <w:rsid w:val="001158F3"/>
    <w:rsid w:val="001266E3"/>
    <w:rsid w:val="00151952"/>
    <w:rsid w:val="0018725E"/>
    <w:rsid w:val="0019284A"/>
    <w:rsid w:val="001A501B"/>
    <w:rsid w:val="001F4FAD"/>
    <w:rsid w:val="00281E91"/>
    <w:rsid w:val="00292927"/>
    <w:rsid w:val="002B2833"/>
    <w:rsid w:val="002B3A11"/>
    <w:rsid w:val="0032243C"/>
    <w:rsid w:val="00333CF8"/>
    <w:rsid w:val="00337431"/>
    <w:rsid w:val="00344C4F"/>
    <w:rsid w:val="00345577"/>
    <w:rsid w:val="003F1283"/>
    <w:rsid w:val="00406268"/>
    <w:rsid w:val="00414A80"/>
    <w:rsid w:val="00443456"/>
    <w:rsid w:val="004F2E77"/>
    <w:rsid w:val="004F6D0B"/>
    <w:rsid w:val="005021DE"/>
    <w:rsid w:val="00533CFF"/>
    <w:rsid w:val="00537495"/>
    <w:rsid w:val="00574B0F"/>
    <w:rsid w:val="00591D0B"/>
    <w:rsid w:val="005C61B9"/>
    <w:rsid w:val="005D54CD"/>
    <w:rsid w:val="005E0596"/>
    <w:rsid w:val="0060128A"/>
    <w:rsid w:val="00633D98"/>
    <w:rsid w:val="00644FD8"/>
    <w:rsid w:val="00684891"/>
    <w:rsid w:val="0068598A"/>
    <w:rsid w:val="006B1F11"/>
    <w:rsid w:val="006B2A2F"/>
    <w:rsid w:val="006D1D7E"/>
    <w:rsid w:val="006F7C68"/>
    <w:rsid w:val="0073521D"/>
    <w:rsid w:val="00741B38"/>
    <w:rsid w:val="007B72CF"/>
    <w:rsid w:val="008072AB"/>
    <w:rsid w:val="00847930"/>
    <w:rsid w:val="008619E5"/>
    <w:rsid w:val="0088108F"/>
    <w:rsid w:val="00882C8D"/>
    <w:rsid w:val="008A4F15"/>
    <w:rsid w:val="008F689C"/>
    <w:rsid w:val="00912E28"/>
    <w:rsid w:val="00935E82"/>
    <w:rsid w:val="00966E86"/>
    <w:rsid w:val="0097383C"/>
    <w:rsid w:val="00991ACD"/>
    <w:rsid w:val="009C3755"/>
    <w:rsid w:val="009D202B"/>
    <w:rsid w:val="00A06737"/>
    <w:rsid w:val="00A10609"/>
    <w:rsid w:val="00A7685E"/>
    <w:rsid w:val="00A932C3"/>
    <w:rsid w:val="00AD4894"/>
    <w:rsid w:val="00AF7C83"/>
    <w:rsid w:val="00B72CB7"/>
    <w:rsid w:val="00C04B58"/>
    <w:rsid w:val="00C27DA5"/>
    <w:rsid w:val="00C61227"/>
    <w:rsid w:val="00C6326A"/>
    <w:rsid w:val="00C90EF1"/>
    <w:rsid w:val="00CF76E1"/>
    <w:rsid w:val="00D220B1"/>
    <w:rsid w:val="00D41588"/>
    <w:rsid w:val="00D7179D"/>
    <w:rsid w:val="00D8027E"/>
    <w:rsid w:val="00D9692E"/>
    <w:rsid w:val="00D97375"/>
    <w:rsid w:val="00DA2F35"/>
    <w:rsid w:val="00DB6E46"/>
    <w:rsid w:val="00DC14AF"/>
    <w:rsid w:val="00DD32DC"/>
    <w:rsid w:val="00DF206E"/>
    <w:rsid w:val="00E2593D"/>
    <w:rsid w:val="00E44296"/>
    <w:rsid w:val="00E66A29"/>
    <w:rsid w:val="00E744CA"/>
    <w:rsid w:val="00E958C5"/>
    <w:rsid w:val="00EA62B3"/>
    <w:rsid w:val="00F13A2B"/>
    <w:rsid w:val="00FB1E2E"/>
    <w:rsid w:val="00FB79AC"/>
    <w:rsid w:val="00FC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BF61D"/>
  <w15:chartTrackingRefBased/>
  <w15:docId w15:val="{5C763EE8-25BE-49F6-9C70-6DB109E1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2B3"/>
    <w:pPr>
      <w:spacing w:after="0" w:line="240" w:lineRule="auto"/>
    </w:pPr>
    <w:rPr>
      <w:rFonts w:ascii="Cambria" w:eastAsia="MS Minngs" w:hAnsi="Cambria" w:cs="Cambria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A4F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4F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4F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4F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4F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4F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8A4F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8A4F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4F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4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4F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4F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4F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9"/>
    <w:rsid w:val="008A4F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9"/>
    <w:rsid w:val="008A4F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4F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4F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A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4F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A4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4F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A4F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4F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A4F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4F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4F1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A4F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8A4F15"/>
  </w:style>
  <w:style w:type="paragraph" w:styleId="Pieddepage">
    <w:name w:val="footer"/>
    <w:basedOn w:val="Normal"/>
    <w:link w:val="PieddepageCar"/>
    <w:uiPriority w:val="99"/>
    <w:unhideWhenUsed/>
    <w:rsid w:val="008A4F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8A4F15"/>
  </w:style>
  <w:style w:type="paragraph" w:customStyle="1" w:styleId="Paragraphestandard">
    <w:name w:val="[Paragraphe standard]"/>
    <w:basedOn w:val="Normal"/>
    <w:uiPriority w:val="99"/>
    <w:rsid w:val="006F7C6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n\Desktop\DOSSIER%20ALAIN\WORD\Caddenz%20-%20CAUPAMAT%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5153dd-90df-4721-89ff-901a26e2b758">
      <Terms xmlns="http://schemas.microsoft.com/office/infopath/2007/PartnerControls"/>
    </lcf76f155ced4ddcb4097134ff3c332f>
    <TaxCatchAll xmlns="9619787d-2a6d-40c8-8e7d-51c4dfd9e6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B00F6F3FAEAF46BC6D5E3A73970F5C" ma:contentTypeVersion="14" ma:contentTypeDescription="Crée un document." ma:contentTypeScope="" ma:versionID="be551ce5713036968d6ee008566536a5">
  <xsd:schema xmlns:xsd="http://www.w3.org/2001/XMLSchema" xmlns:xs="http://www.w3.org/2001/XMLSchema" xmlns:p="http://schemas.microsoft.com/office/2006/metadata/properties" xmlns:ns2="4b5153dd-90df-4721-89ff-901a26e2b758" xmlns:ns3="9619787d-2a6d-40c8-8e7d-51c4dfd9e65f" targetNamespace="http://schemas.microsoft.com/office/2006/metadata/properties" ma:root="true" ma:fieldsID="e7b07578ed930c8d590f1ae7798461fd" ns2:_="" ns3:_="">
    <xsd:import namespace="4b5153dd-90df-4721-89ff-901a26e2b758"/>
    <xsd:import namespace="9619787d-2a6d-40c8-8e7d-51c4dfd9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153dd-90df-4721-89ff-901a26e2b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b80a809-c0bd-4638-bd97-bb6645199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787d-2a6d-40c8-8e7d-51c4dfd9e6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dfebc2-e370-4d5d-9ff7-e541613b28dd}" ma:internalName="TaxCatchAll" ma:showField="CatchAllData" ma:web="9619787d-2a6d-40c8-8e7d-51c4dfd9e6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885437-39D9-435E-B346-80D841804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BA622-8937-40CF-B6BE-63E6CB20A3A1}">
  <ds:schemaRefs>
    <ds:schemaRef ds:uri="http://schemas.microsoft.com/office/2006/metadata/properties"/>
    <ds:schemaRef ds:uri="http://schemas.microsoft.com/office/infopath/2007/PartnerControls"/>
    <ds:schemaRef ds:uri="4b5153dd-90df-4721-89ff-901a26e2b758"/>
    <ds:schemaRef ds:uri="9619787d-2a6d-40c8-8e7d-51c4dfd9e65f"/>
  </ds:schemaRefs>
</ds:datastoreItem>
</file>

<file path=customXml/itemProps3.xml><?xml version="1.0" encoding="utf-8"?>
<ds:datastoreItem xmlns:ds="http://schemas.openxmlformats.org/officeDocument/2006/customXml" ds:itemID="{D6904729-66E9-4A25-B7B5-F224A36C2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153dd-90df-4721-89ff-901a26e2b758"/>
    <ds:schemaRef ds:uri="9619787d-2a6d-40c8-8e7d-51c4dfd9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C:\Users\Alain\Desktop\DOSSIER ALAIN\WORD\Caddenz - CAUPAMAT .dotx</Template>
  <TotalTime>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dc:description/>
  <cp:lastModifiedBy>Marketing CILIABULE</cp:lastModifiedBy>
  <cp:revision>4</cp:revision>
  <cp:lastPrinted>2025-06-17T15:21:00Z</cp:lastPrinted>
  <dcterms:created xsi:type="dcterms:W3CDTF">2026-06-03T08:58:00Z</dcterms:created>
  <dcterms:modified xsi:type="dcterms:W3CDTF">2026-08-21T12:35:00Z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0x01010014B00F6F3FAEAF46BC6D5E3A73970F5C</vt:lpwstr>
  </property>
  <property fmtid="{D5CDD505-2E9C-101B-9397-08002B2CF9AE}" pid="3" name="MediaServiceImageTags">
    <vt:lpwstr/>
  </property>
</Properties>
</file>