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ED134" w14:textId="77777777" w:rsidR="001266E3" w:rsidRDefault="001266E3" w:rsidP="001266E3">
      <w:pPr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</w:pPr>
      <w:bookmarkStart w:id="0" w:name="_Toc202345777"/>
    </w:p>
    <w:p w14:paraId="2752AF32" w14:textId="77777777" w:rsidR="001266E3" w:rsidRDefault="001266E3" w:rsidP="001266E3">
      <w:pPr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</w:pPr>
    </w:p>
    <w:p w14:paraId="0FE4D1DF" w14:textId="77777777" w:rsidR="008F689C" w:rsidRDefault="008F689C" w:rsidP="008F689C">
      <w:pPr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</w:pPr>
      <w:r w:rsidRPr="008F689C"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  <w:t>Bonjour,</w:t>
      </w:r>
    </w:p>
    <w:p w14:paraId="67A11329" w14:textId="77777777" w:rsidR="008F689C" w:rsidRPr="008F689C" w:rsidRDefault="008F689C" w:rsidP="008F689C">
      <w:pPr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</w:pPr>
    </w:p>
    <w:p w14:paraId="585406C4" w14:textId="4DE42E50" w:rsidR="008F689C" w:rsidRPr="00093265" w:rsidRDefault="008F689C" w:rsidP="008F689C">
      <w:pPr>
        <w:rPr>
          <w:rFonts w:asciiTheme="majorHAnsi" w:eastAsiaTheme="majorEastAsia" w:hAnsiTheme="majorHAnsi" w:cstheme="majorBidi"/>
          <w:color w:val="00B050"/>
          <w:kern w:val="2"/>
          <w:sz w:val="28"/>
          <w:szCs w:val="28"/>
          <w14:ligatures w14:val="standardContextual"/>
        </w:rPr>
      </w:pPr>
      <w:r w:rsidRPr="008F689C"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  <w:t>Afin de faciliter nos échanges dans le cadre de vos futures demandes d’arrêté de voirie ou de circulation, merci de bien vouloir nous transmettre ce document complété</w:t>
      </w:r>
      <w:r w:rsidR="00093265"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  <w:t xml:space="preserve"> à </w:t>
      </w:r>
      <w:r w:rsidR="00093265" w:rsidRPr="00093265">
        <w:rPr>
          <w:rFonts w:asciiTheme="majorHAnsi" w:eastAsiaTheme="majorEastAsia" w:hAnsiTheme="majorHAnsi" w:cstheme="majorBidi"/>
          <w:color w:val="00B050"/>
          <w:kern w:val="2"/>
          <w:sz w:val="28"/>
          <w:szCs w:val="28"/>
          <w14:ligatures w14:val="standardContextual"/>
        </w:rPr>
        <w:t>abouchaud@caddenz.com</w:t>
      </w:r>
      <w:r w:rsidR="00093265">
        <w:rPr>
          <w:rFonts w:asciiTheme="majorHAnsi" w:eastAsiaTheme="majorEastAsia" w:hAnsiTheme="majorHAnsi" w:cstheme="majorBidi"/>
          <w:color w:val="00B050"/>
          <w:kern w:val="2"/>
          <w:sz w:val="28"/>
          <w:szCs w:val="28"/>
          <w14:ligatures w14:val="standardContextual"/>
        </w:rPr>
        <w:t>.</w:t>
      </w:r>
    </w:p>
    <w:p w14:paraId="2A94743B" w14:textId="77777777" w:rsidR="008F689C" w:rsidRDefault="008F689C" w:rsidP="008F689C">
      <w:pPr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</w:pPr>
      <w:r w:rsidRPr="008F689C"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  <w:t>Ces informations sont indispensables pour nous permettre de lancer les démarches administratives auprès des services de voirie dans les meilleurs délais.</w:t>
      </w:r>
    </w:p>
    <w:p w14:paraId="3B5B8B46" w14:textId="77777777" w:rsidR="008F689C" w:rsidRPr="008F689C" w:rsidRDefault="008F689C" w:rsidP="008F689C">
      <w:pPr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</w:pPr>
    </w:p>
    <w:p w14:paraId="1C3BCBE9" w14:textId="77777777" w:rsidR="008F689C" w:rsidRDefault="008F689C" w:rsidP="008F689C">
      <w:pPr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</w:pPr>
      <w:r w:rsidRPr="008F689C"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  <w:t>Les informations attendues sont les suivantes :</w:t>
      </w:r>
    </w:p>
    <w:p w14:paraId="50EF103C" w14:textId="77777777" w:rsidR="008F689C" w:rsidRPr="008F689C" w:rsidRDefault="008F689C" w:rsidP="008F689C">
      <w:pPr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</w:pPr>
    </w:p>
    <w:p w14:paraId="3D0A6045" w14:textId="77777777" w:rsidR="008F689C" w:rsidRPr="008F689C" w:rsidRDefault="008F689C" w:rsidP="008F689C">
      <w:pPr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</w:pPr>
      <w:r w:rsidRPr="008F689C">
        <w:rPr>
          <w:rFonts w:asciiTheme="majorHAnsi" w:eastAsiaTheme="majorEastAsia" w:hAnsiTheme="majorHAnsi" w:cstheme="majorBidi"/>
          <w:b/>
          <w:bCs/>
          <w:color w:val="0F4761" w:themeColor="accent1" w:themeShade="BF"/>
          <w:kern w:val="2"/>
          <w:sz w:val="28"/>
          <w:szCs w:val="28"/>
          <w14:ligatures w14:val="standardContextual"/>
        </w:rPr>
        <w:t>Maîtrise d’ouvrage</w:t>
      </w:r>
    </w:p>
    <w:p w14:paraId="521BFA80" w14:textId="77777777" w:rsidR="008F689C" w:rsidRPr="008F689C" w:rsidRDefault="008F689C" w:rsidP="008F689C">
      <w:pPr>
        <w:numPr>
          <w:ilvl w:val="0"/>
          <w:numId w:val="5"/>
        </w:numPr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</w:pPr>
      <w:r w:rsidRPr="008F689C"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  <w:t>Raison sociale :</w:t>
      </w:r>
    </w:p>
    <w:p w14:paraId="1665ECA0" w14:textId="77777777" w:rsidR="008F689C" w:rsidRPr="008F689C" w:rsidRDefault="008F689C" w:rsidP="008F689C">
      <w:pPr>
        <w:numPr>
          <w:ilvl w:val="0"/>
          <w:numId w:val="5"/>
        </w:numPr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</w:pPr>
      <w:r w:rsidRPr="008F689C"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  <w:t>SIRET :</w:t>
      </w:r>
    </w:p>
    <w:p w14:paraId="5F336DB8" w14:textId="77777777" w:rsidR="008F689C" w:rsidRPr="008F689C" w:rsidRDefault="008F689C" w:rsidP="008F689C">
      <w:pPr>
        <w:numPr>
          <w:ilvl w:val="0"/>
          <w:numId w:val="5"/>
        </w:numPr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</w:pPr>
      <w:r w:rsidRPr="008F689C"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  <w:t>Adresse :</w:t>
      </w:r>
    </w:p>
    <w:p w14:paraId="53052381" w14:textId="77777777" w:rsidR="008F689C" w:rsidRPr="008F689C" w:rsidRDefault="008F689C" w:rsidP="008F689C">
      <w:pPr>
        <w:numPr>
          <w:ilvl w:val="0"/>
          <w:numId w:val="5"/>
        </w:numPr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</w:pPr>
      <w:r w:rsidRPr="008F689C"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  <w:t>Nom et prénom du représentant :</w:t>
      </w:r>
    </w:p>
    <w:p w14:paraId="072FE8C7" w14:textId="77777777" w:rsidR="008F689C" w:rsidRPr="008F689C" w:rsidRDefault="008F689C" w:rsidP="008F689C">
      <w:pPr>
        <w:numPr>
          <w:ilvl w:val="0"/>
          <w:numId w:val="5"/>
        </w:numPr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</w:pPr>
      <w:r w:rsidRPr="008F689C"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  <w:t>Coordonnées (téléphone et email) :</w:t>
      </w:r>
    </w:p>
    <w:p w14:paraId="196BD816" w14:textId="77777777" w:rsidR="008F689C" w:rsidRDefault="008F689C" w:rsidP="008F689C">
      <w:pPr>
        <w:rPr>
          <w:rFonts w:asciiTheme="majorHAnsi" w:eastAsiaTheme="majorEastAsia" w:hAnsiTheme="majorHAnsi" w:cstheme="majorBidi"/>
          <w:b/>
          <w:bCs/>
          <w:color w:val="0F4761" w:themeColor="accent1" w:themeShade="BF"/>
          <w:kern w:val="2"/>
          <w:sz w:val="28"/>
          <w:szCs w:val="28"/>
          <w14:ligatures w14:val="standardContextual"/>
        </w:rPr>
      </w:pPr>
    </w:p>
    <w:p w14:paraId="5401D6C2" w14:textId="59046A38" w:rsidR="008F689C" w:rsidRPr="008F689C" w:rsidRDefault="008F689C" w:rsidP="008F689C">
      <w:pPr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</w:pPr>
      <w:r w:rsidRPr="008F689C">
        <w:rPr>
          <w:rFonts w:asciiTheme="majorHAnsi" w:eastAsiaTheme="majorEastAsia" w:hAnsiTheme="majorHAnsi" w:cstheme="majorBidi"/>
          <w:b/>
          <w:bCs/>
          <w:color w:val="0F4761" w:themeColor="accent1" w:themeShade="BF"/>
          <w:kern w:val="2"/>
          <w:sz w:val="28"/>
          <w:szCs w:val="28"/>
          <w14:ligatures w14:val="standardContextual"/>
        </w:rPr>
        <w:t>Chantier</w:t>
      </w:r>
    </w:p>
    <w:p w14:paraId="6598C0B8" w14:textId="77777777" w:rsidR="008F689C" w:rsidRPr="008F689C" w:rsidRDefault="008F689C" w:rsidP="008F689C">
      <w:pPr>
        <w:numPr>
          <w:ilvl w:val="0"/>
          <w:numId w:val="6"/>
        </w:numPr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</w:pPr>
      <w:r w:rsidRPr="008F689C"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  <w:t>Adresse :</w:t>
      </w:r>
    </w:p>
    <w:p w14:paraId="3026306E" w14:textId="77777777" w:rsidR="008F689C" w:rsidRPr="008F689C" w:rsidRDefault="008F689C" w:rsidP="008F689C">
      <w:pPr>
        <w:numPr>
          <w:ilvl w:val="0"/>
          <w:numId w:val="6"/>
        </w:numPr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</w:pPr>
      <w:r w:rsidRPr="008F689C"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  <w:t>Date(s) d’intervention souhaitée(s) :</w:t>
      </w:r>
    </w:p>
    <w:p w14:paraId="441CC0C8" w14:textId="77777777" w:rsidR="008F689C" w:rsidRPr="008F689C" w:rsidRDefault="008F689C" w:rsidP="008F689C">
      <w:pPr>
        <w:numPr>
          <w:ilvl w:val="0"/>
          <w:numId w:val="6"/>
        </w:numPr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</w:pPr>
      <w:r w:rsidRPr="008F689C"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  <w:t>Description des travaux :</w:t>
      </w:r>
    </w:p>
    <w:p w14:paraId="1E1C83D0" w14:textId="77777777" w:rsidR="008F689C" w:rsidRPr="008F689C" w:rsidRDefault="008F689C" w:rsidP="008F689C">
      <w:pPr>
        <w:numPr>
          <w:ilvl w:val="0"/>
          <w:numId w:val="6"/>
        </w:numPr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</w:pPr>
      <w:r w:rsidRPr="008F689C"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  <w:t>Type de machine utilisée :</w:t>
      </w:r>
    </w:p>
    <w:p w14:paraId="46F97D28" w14:textId="77777777" w:rsidR="008F689C" w:rsidRPr="008F689C" w:rsidRDefault="008F689C" w:rsidP="008F689C">
      <w:pPr>
        <w:numPr>
          <w:ilvl w:val="0"/>
          <w:numId w:val="6"/>
        </w:numPr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</w:pPr>
      <w:r w:rsidRPr="008F689C"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  <w:t>Photos du chantier pour état des lieux (si possible)</w:t>
      </w:r>
    </w:p>
    <w:p w14:paraId="102017E7" w14:textId="77777777" w:rsidR="008F689C" w:rsidRDefault="008F689C" w:rsidP="008F689C">
      <w:pPr>
        <w:rPr>
          <w:rFonts w:asciiTheme="majorHAnsi" w:eastAsiaTheme="majorEastAsia" w:hAnsiTheme="majorHAnsi" w:cstheme="majorBidi"/>
          <w:b/>
          <w:bCs/>
          <w:color w:val="0F4761" w:themeColor="accent1" w:themeShade="BF"/>
          <w:kern w:val="2"/>
          <w:sz w:val="28"/>
          <w:szCs w:val="28"/>
          <w14:ligatures w14:val="standardContextual"/>
        </w:rPr>
      </w:pPr>
    </w:p>
    <w:p w14:paraId="6C434304" w14:textId="594D937D" w:rsidR="008F689C" w:rsidRPr="008F689C" w:rsidRDefault="008F689C" w:rsidP="008F689C">
      <w:pPr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</w:pPr>
      <w:r w:rsidRPr="008F689C">
        <w:rPr>
          <w:rFonts w:asciiTheme="majorHAnsi" w:eastAsiaTheme="majorEastAsia" w:hAnsiTheme="majorHAnsi" w:cstheme="majorBidi"/>
          <w:b/>
          <w:bCs/>
          <w:color w:val="0F4761" w:themeColor="accent1" w:themeShade="BF"/>
          <w:kern w:val="2"/>
          <w:sz w:val="28"/>
          <w:szCs w:val="28"/>
          <w14:ligatures w14:val="standardContextual"/>
        </w:rPr>
        <w:t>Exécutant des travaux</w:t>
      </w:r>
    </w:p>
    <w:p w14:paraId="6B6EE856" w14:textId="77777777" w:rsidR="008F689C" w:rsidRPr="008F689C" w:rsidRDefault="008F689C" w:rsidP="008F689C">
      <w:pPr>
        <w:numPr>
          <w:ilvl w:val="0"/>
          <w:numId w:val="7"/>
        </w:numPr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</w:pPr>
      <w:r w:rsidRPr="008F689C"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  <w:t>Raison sociale :</w:t>
      </w:r>
    </w:p>
    <w:p w14:paraId="18D41D10" w14:textId="77777777" w:rsidR="008F689C" w:rsidRPr="008F689C" w:rsidRDefault="008F689C" w:rsidP="008F689C">
      <w:pPr>
        <w:numPr>
          <w:ilvl w:val="0"/>
          <w:numId w:val="7"/>
        </w:numPr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</w:pPr>
      <w:r w:rsidRPr="008F689C"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  <w:t>SIRET :</w:t>
      </w:r>
    </w:p>
    <w:p w14:paraId="1C6B9EFE" w14:textId="77777777" w:rsidR="008F689C" w:rsidRPr="008F689C" w:rsidRDefault="008F689C" w:rsidP="008F689C">
      <w:pPr>
        <w:numPr>
          <w:ilvl w:val="0"/>
          <w:numId w:val="7"/>
        </w:numPr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</w:pPr>
      <w:r w:rsidRPr="008F689C"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  <w:t>Adresse :</w:t>
      </w:r>
    </w:p>
    <w:p w14:paraId="67BF483E" w14:textId="77777777" w:rsidR="008F689C" w:rsidRPr="008F689C" w:rsidRDefault="008F689C" w:rsidP="008F689C">
      <w:pPr>
        <w:numPr>
          <w:ilvl w:val="0"/>
          <w:numId w:val="7"/>
        </w:numPr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</w:pPr>
      <w:r w:rsidRPr="008F689C"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  <w:t>Nom et prénom du représentant :</w:t>
      </w:r>
    </w:p>
    <w:p w14:paraId="304367CA" w14:textId="77777777" w:rsidR="008F689C" w:rsidRDefault="008F689C" w:rsidP="008F689C">
      <w:pPr>
        <w:numPr>
          <w:ilvl w:val="0"/>
          <w:numId w:val="7"/>
        </w:numPr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</w:pPr>
      <w:r w:rsidRPr="008F689C"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  <w:t>Coordonnées (téléphone et email) :</w:t>
      </w:r>
    </w:p>
    <w:p w14:paraId="2C36D63B" w14:textId="77777777" w:rsidR="008F689C" w:rsidRPr="008F689C" w:rsidRDefault="008F689C" w:rsidP="008F689C">
      <w:pPr>
        <w:ind w:left="720"/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</w:pPr>
    </w:p>
    <w:p w14:paraId="24F16E20" w14:textId="77777777" w:rsidR="008F689C" w:rsidRDefault="008F689C" w:rsidP="008F689C">
      <w:pPr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</w:pPr>
      <w:r w:rsidRPr="008F689C"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  <w:t>Nous vous remercions par avance pour votre collaboration et restons à votre disposition pour toute information complémentaire.</w:t>
      </w:r>
    </w:p>
    <w:p w14:paraId="27F0B960" w14:textId="77777777" w:rsidR="008F689C" w:rsidRDefault="008F689C" w:rsidP="008F689C">
      <w:pPr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</w:pPr>
    </w:p>
    <w:p w14:paraId="4D9EC3AC" w14:textId="5EC56E1B" w:rsidR="008F689C" w:rsidRPr="008F689C" w:rsidRDefault="008F689C" w:rsidP="008F689C">
      <w:pPr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</w:pPr>
      <w:r w:rsidRPr="008F689C"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  <w:t>Cordialement,</w:t>
      </w:r>
    </w:p>
    <w:p w14:paraId="4F18611A" w14:textId="7921857E" w:rsidR="008F689C" w:rsidRDefault="008F689C" w:rsidP="008F689C">
      <w:pPr>
        <w:ind w:left="4956" w:firstLine="708"/>
        <w:rPr>
          <w:rFonts w:asciiTheme="majorHAnsi" w:eastAsiaTheme="majorEastAsia" w:hAnsiTheme="majorHAnsi" w:cstheme="majorBidi"/>
          <w:color w:val="0F4761" w:themeColor="accent1" w:themeShade="BF"/>
          <w:kern w:val="2"/>
          <w:sz w:val="28"/>
          <w:szCs w:val="28"/>
          <w14:ligatures w14:val="standardContextual"/>
        </w:rPr>
      </w:pPr>
      <w:r w:rsidRPr="008F689C">
        <w:rPr>
          <w:rFonts w:asciiTheme="majorHAnsi" w:eastAsiaTheme="majorEastAsia" w:hAnsiTheme="majorHAnsi" w:cstheme="majorBidi"/>
          <w:b/>
          <w:bCs/>
          <w:color w:val="0F4761" w:themeColor="accent1" w:themeShade="BF"/>
          <w:kern w:val="2"/>
          <w:sz w:val="28"/>
          <w:szCs w:val="28"/>
          <w14:ligatures w14:val="standardContextual"/>
        </w:rPr>
        <w:t>Le Bureau d’études</w:t>
      </w:r>
      <w:bookmarkEnd w:id="0"/>
    </w:p>
    <w:sectPr w:rsidR="008F689C" w:rsidSect="006F7C68">
      <w:headerReference w:type="default" r:id="rId10"/>
      <w:footerReference w:type="default" r:id="rId11"/>
      <w:pgSz w:w="11906" w:h="16838"/>
      <w:pgMar w:top="1418" w:right="1418" w:bottom="1418" w:left="1418" w:header="709" w:footer="6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EB9194" w14:textId="77777777" w:rsidR="001158F3" w:rsidRDefault="001158F3" w:rsidP="008A4F15">
      <w:r>
        <w:separator/>
      </w:r>
    </w:p>
  </w:endnote>
  <w:endnote w:type="continuationSeparator" w:id="0">
    <w:p w14:paraId="2720648C" w14:textId="77777777" w:rsidR="001158F3" w:rsidRDefault="001158F3" w:rsidP="008A4F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ngs">
    <w:altName w:val="MS Mincho"/>
    <w:panose1 w:val="020B0604020202020204"/>
    <w:charset w:val="80"/>
    <w:family w:val="roman"/>
    <w:notTrueType/>
    <w:pitch w:val="fixed"/>
    <w:sig w:usb0="00000001" w:usb1="08070000" w:usb2="00000010" w:usb3="00000000" w:csb0="0002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ion Pro">
    <w:altName w:val="Cambria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B0B64" w14:textId="4D5F4162" w:rsidR="008A4F15" w:rsidRPr="005D54CD" w:rsidRDefault="001F4FAD" w:rsidP="006F7C68">
    <w:pPr>
      <w:pStyle w:val="Pieddepage"/>
      <w:ind w:left="-426"/>
      <w:rPr>
        <w:rFonts w:ascii="Arial" w:hAnsi="Arial" w:cs="Arial"/>
        <w:color w:val="153D63" w:themeColor="text2" w:themeTint="E6"/>
        <w:sz w:val="18"/>
        <w:szCs w:val="18"/>
      </w:rPr>
    </w:pPr>
    <w:r>
      <w:rPr>
        <w:rFonts w:ascii="Arial" w:hAnsi="Arial" w:cs="Arial"/>
        <w:b/>
        <w:bCs/>
        <w:sz w:val="18"/>
        <w:szCs w:val="18"/>
      </w:rPr>
      <w:t>CA</w:t>
    </w:r>
    <w:r w:rsidR="00FC1B82">
      <w:rPr>
        <w:rFonts w:ascii="Arial" w:hAnsi="Arial" w:cs="Arial"/>
        <w:b/>
        <w:bCs/>
        <w:sz w:val="18"/>
        <w:szCs w:val="18"/>
      </w:rPr>
      <w:t>DDENZ</w:t>
    </w:r>
    <w:r w:rsidR="008072AB" w:rsidRPr="005D54CD">
      <w:rPr>
        <w:rFonts w:ascii="Arial" w:hAnsi="Arial" w:cs="Arial"/>
        <w:b/>
        <w:bCs/>
        <w:sz w:val="18"/>
        <w:szCs w:val="18"/>
      </w:rPr>
      <w:t xml:space="preserve"> </w:t>
    </w:r>
    <w:r w:rsidR="008072AB" w:rsidRPr="005D54CD">
      <w:rPr>
        <w:rFonts w:ascii="Arial" w:hAnsi="Arial" w:cs="Arial"/>
        <w:sz w:val="18"/>
        <w:szCs w:val="18"/>
      </w:rPr>
      <w:t xml:space="preserve">• </w:t>
    </w:r>
    <w:r w:rsidR="00FC1B82">
      <w:rPr>
        <w:rFonts w:ascii="Arial" w:hAnsi="Arial" w:cs="Arial"/>
        <w:sz w:val="18"/>
        <w:szCs w:val="18"/>
      </w:rPr>
      <w:t>93 Boulevard Haussmann</w:t>
    </w:r>
    <w:r w:rsidR="00A06737">
      <w:rPr>
        <w:rFonts w:ascii="Arial" w:hAnsi="Arial" w:cs="Arial"/>
        <w:sz w:val="18"/>
        <w:szCs w:val="18"/>
      </w:rPr>
      <w:t xml:space="preserve"> 75008 PARIS</w:t>
    </w:r>
    <w:r w:rsidR="006B1F11" w:rsidRPr="006B1F11">
      <w:rPr>
        <w:rFonts w:ascii="Arial" w:hAnsi="Arial" w:cs="Arial"/>
        <w:sz w:val="18"/>
        <w:szCs w:val="18"/>
      </w:rPr>
      <w:t xml:space="preserve"> </w:t>
    </w:r>
    <w:r w:rsidR="000A1A19" w:rsidRPr="005D54CD">
      <w:rPr>
        <w:rFonts w:ascii="Arial" w:hAnsi="Arial" w:cs="Arial"/>
        <w:sz w:val="18"/>
        <w:szCs w:val="18"/>
      </w:rPr>
      <w:t>•</w:t>
    </w:r>
    <w:r w:rsidR="006F7C68" w:rsidRPr="005D54CD">
      <w:rPr>
        <w:rFonts w:ascii="Arial" w:hAnsi="Arial" w:cs="Arial"/>
        <w:sz w:val="18"/>
        <w:szCs w:val="18"/>
      </w:rPr>
      <w:t xml:space="preserve"> </w:t>
    </w:r>
    <w:r w:rsidR="006F7C68" w:rsidRPr="005D54CD">
      <w:rPr>
        <w:rFonts w:ascii="Arial" w:hAnsi="Arial" w:cs="Arial"/>
        <w:color w:val="153D63" w:themeColor="text2" w:themeTint="E6"/>
        <w:sz w:val="18"/>
        <w:szCs w:val="18"/>
      </w:rPr>
      <w:t>contact@caddenz.com</w:t>
    </w:r>
    <w:r w:rsidR="008A4F15" w:rsidRPr="005D54CD">
      <w:rPr>
        <w:rFonts w:ascii="Arial" w:hAnsi="Arial" w:cs="Arial"/>
        <w:color w:val="153D63" w:themeColor="text2" w:themeTint="E6"/>
        <w:sz w:val="18"/>
        <w:szCs w:val="18"/>
      </w:rPr>
      <w:t xml:space="preserve"> </w:t>
    </w:r>
  </w:p>
  <w:p w14:paraId="7730D65D" w14:textId="77777777" w:rsidR="006F7C68" w:rsidRPr="000A1A19" w:rsidRDefault="006F7C68" w:rsidP="006F7C68">
    <w:pPr>
      <w:pStyle w:val="Pieddepage"/>
      <w:ind w:left="-426"/>
      <w:rPr>
        <w:color w:val="153D63" w:themeColor="text2" w:themeTint="E6"/>
        <w:sz w:val="16"/>
        <w:szCs w:val="16"/>
      </w:rPr>
    </w:pPr>
  </w:p>
  <w:p w14:paraId="279CA23A" w14:textId="184E035C" w:rsidR="006F7C68" w:rsidRPr="000A1A19" w:rsidRDefault="0088108F" w:rsidP="0088108F">
    <w:pPr>
      <w:pStyle w:val="Paragraphestandard"/>
      <w:spacing w:line="240" w:lineRule="auto"/>
      <w:ind w:left="-426" w:right="-993"/>
      <w:rPr>
        <w:rFonts w:ascii="Arial Narrow" w:hAnsi="Arial Narrow" w:cs="Arial"/>
        <w:color w:val="153D63" w:themeColor="text2" w:themeTint="E6"/>
        <w:sz w:val="13"/>
        <w:szCs w:val="13"/>
      </w:rPr>
    </w:pPr>
    <w:r w:rsidRPr="0088108F">
      <w:rPr>
        <w:rFonts w:ascii="Arial Narrow" w:hAnsi="Arial Narrow" w:cs="Arial"/>
        <w:caps/>
        <w:color w:val="153D63" w:themeColor="text2" w:themeTint="E6"/>
        <w:spacing w:val="4"/>
        <w:w w:val="110"/>
        <w:sz w:val="13"/>
        <w:szCs w:val="13"/>
      </w:rPr>
      <w:t xml:space="preserve">SAS AU CAPITAL DE 169957 € - R.C.S. </w:t>
    </w:r>
    <w:r w:rsidR="00912E28">
      <w:rPr>
        <w:rFonts w:ascii="Arial Narrow" w:hAnsi="Arial Narrow" w:cs="Arial"/>
        <w:caps/>
        <w:color w:val="153D63" w:themeColor="text2" w:themeTint="E6"/>
        <w:spacing w:val="4"/>
        <w:w w:val="110"/>
        <w:sz w:val="13"/>
        <w:szCs w:val="13"/>
      </w:rPr>
      <w:t>NANTERRE</w:t>
    </w:r>
    <w:r w:rsidRPr="0088108F">
      <w:rPr>
        <w:rFonts w:ascii="Arial Narrow" w:hAnsi="Arial Narrow" w:cs="Arial"/>
        <w:caps/>
        <w:color w:val="153D63" w:themeColor="text2" w:themeTint="E6"/>
        <w:spacing w:val="4"/>
        <w:w w:val="110"/>
        <w:sz w:val="13"/>
        <w:szCs w:val="13"/>
      </w:rPr>
      <w:t xml:space="preserve"> 320660350 - NAF 7732Z - SIRET 32066035000044 - TVA intracommunautaire FR52320660350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4EAA20" w14:textId="77777777" w:rsidR="001158F3" w:rsidRDefault="001158F3" w:rsidP="008A4F15">
      <w:r>
        <w:separator/>
      </w:r>
    </w:p>
  </w:footnote>
  <w:footnote w:type="continuationSeparator" w:id="0">
    <w:p w14:paraId="37F0F33B" w14:textId="77777777" w:rsidR="001158F3" w:rsidRDefault="001158F3" w:rsidP="008A4F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66A98" w14:textId="77777777" w:rsidR="008A4F15" w:rsidRDefault="001158F3">
    <w:pPr>
      <w:pStyle w:val="En-tte"/>
    </w:pPr>
    <w:r>
      <w:rPr>
        <w:noProof/>
      </w:rPr>
      <w:pict w14:anchorId="076349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157720" o:spid="_x0000_s1025" type="#_x0000_t75" alt="" style="position:absolute;margin-left:-49.75pt;margin-top:-63.15pt;width:585.05pt;height:827.5pt;z-index:-251658752;mso-wrap-edited:f;mso-width-percent:0;mso-height-percent:0;mso-position-horizontal-relative:margin;mso-position-vertical-relative:margin;mso-width-percent:0;mso-height-percent:0" o:allowincell="f">
          <v:imagedata r:id="rId1" o:title="LOGO A GAUCHE-EN TETE DE LETTR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744A10"/>
    <w:multiLevelType w:val="multilevel"/>
    <w:tmpl w:val="02A25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1C3166"/>
    <w:multiLevelType w:val="multilevel"/>
    <w:tmpl w:val="8722A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0A290E"/>
    <w:multiLevelType w:val="multilevel"/>
    <w:tmpl w:val="5DC0F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525577"/>
    <w:multiLevelType w:val="multilevel"/>
    <w:tmpl w:val="17CC7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1F380B"/>
    <w:multiLevelType w:val="multilevel"/>
    <w:tmpl w:val="80085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B17536"/>
    <w:multiLevelType w:val="multilevel"/>
    <w:tmpl w:val="DD9EB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4A2804"/>
    <w:multiLevelType w:val="multilevel"/>
    <w:tmpl w:val="A94E9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21696183">
    <w:abstractNumId w:val="1"/>
  </w:num>
  <w:num w:numId="2" w16cid:durableId="383799904">
    <w:abstractNumId w:val="3"/>
  </w:num>
  <w:num w:numId="3" w16cid:durableId="1404910723">
    <w:abstractNumId w:val="5"/>
  </w:num>
  <w:num w:numId="4" w16cid:durableId="1046687216">
    <w:abstractNumId w:val="2"/>
  </w:num>
  <w:num w:numId="5" w16cid:durableId="1633248011">
    <w:abstractNumId w:val="0"/>
  </w:num>
  <w:num w:numId="6" w16cid:durableId="1446339707">
    <w:abstractNumId w:val="4"/>
  </w:num>
  <w:num w:numId="7" w16cid:durableId="7162026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2B3"/>
    <w:rsid w:val="00000976"/>
    <w:rsid w:val="000050E6"/>
    <w:rsid w:val="00053EC1"/>
    <w:rsid w:val="00093265"/>
    <w:rsid w:val="000A1A19"/>
    <w:rsid w:val="000D3DBD"/>
    <w:rsid w:val="001158F3"/>
    <w:rsid w:val="001266E3"/>
    <w:rsid w:val="00151952"/>
    <w:rsid w:val="0018725E"/>
    <w:rsid w:val="0019284A"/>
    <w:rsid w:val="001A501B"/>
    <w:rsid w:val="001F4FAD"/>
    <w:rsid w:val="00281E91"/>
    <w:rsid w:val="00292927"/>
    <w:rsid w:val="002B2833"/>
    <w:rsid w:val="0032243C"/>
    <w:rsid w:val="00333CF8"/>
    <w:rsid w:val="00337431"/>
    <w:rsid w:val="00344C4F"/>
    <w:rsid w:val="00345577"/>
    <w:rsid w:val="003F1283"/>
    <w:rsid w:val="00406268"/>
    <w:rsid w:val="00414A80"/>
    <w:rsid w:val="00443456"/>
    <w:rsid w:val="004F2E77"/>
    <w:rsid w:val="004F6D0B"/>
    <w:rsid w:val="005021DE"/>
    <w:rsid w:val="00533CFF"/>
    <w:rsid w:val="00537495"/>
    <w:rsid w:val="00574B0F"/>
    <w:rsid w:val="00591D0B"/>
    <w:rsid w:val="005C61B9"/>
    <w:rsid w:val="005D54CD"/>
    <w:rsid w:val="005E0596"/>
    <w:rsid w:val="0060128A"/>
    <w:rsid w:val="00633D98"/>
    <w:rsid w:val="00644FD8"/>
    <w:rsid w:val="00684891"/>
    <w:rsid w:val="0068598A"/>
    <w:rsid w:val="006B1F11"/>
    <w:rsid w:val="006B2A2F"/>
    <w:rsid w:val="006D1D7E"/>
    <w:rsid w:val="006F7C68"/>
    <w:rsid w:val="0073521D"/>
    <w:rsid w:val="00741B38"/>
    <w:rsid w:val="007B72CF"/>
    <w:rsid w:val="008072AB"/>
    <w:rsid w:val="00847930"/>
    <w:rsid w:val="008619E5"/>
    <w:rsid w:val="0088108F"/>
    <w:rsid w:val="00882C8D"/>
    <w:rsid w:val="008A4F15"/>
    <w:rsid w:val="008F689C"/>
    <w:rsid w:val="00912E28"/>
    <w:rsid w:val="00966E86"/>
    <w:rsid w:val="0097383C"/>
    <w:rsid w:val="00991ACD"/>
    <w:rsid w:val="009C3755"/>
    <w:rsid w:val="009D202B"/>
    <w:rsid w:val="00A06737"/>
    <w:rsid w:val="00A10609"/>
    <w:rsid w:val="00A7685E"/>
    <w:rsid w:val="00A932C3"/>
    <w:rsid w:val="00AD4894"/>
    <w:rsid w:val="00AF7C83"/>
    <w:rsid w:val="00B72CB7"/>
    <w:rsid w:val="00C04B58"/>
    <w:rsid w:val="00C27DA5"/>
    <w:rsid w:val="00C61227"/>
    <w:rsid w:val="00C6326A"/>
    <w:rsid w:val="00C90EF1"/>
    <w:rsid w:val="00CF76E1"/>
    <w:rsid w:val="00D220B1"/>
    <w:rsid w:val="00D41588"/>
    <w:rsid w:val="00D7179D"/>
    <w:rsid w:val="00D8027E"/>
    <w:rsid w:val="00D9692E"/>
    <w:rsid w:val="00D97375"/>
    <w:rsid w:val="00DA2F35"/>
    <w:rsid w:val="00DB6E46"/>
    <w:rsid w:val="00DC14AF"/>
    <w:rsid w:val="00DD32DC"/>
    <w:rsid w:val="00DF206E"/>
    <w:rsid w:val="00E2593D"/>
    <w:rsid w:val="00E44296"/>
    <w:rsid w:val="00E66A29"/>
    <w:rsid w:val="00E744CA"/>
    <w:rsid w:val="00E958C5"/>
    <w:rsid w:val="00EA62B3"/>
    <w:rsid w:val="00F13A2B"/>
    <w:rsid w:val="00FB1E2E"/>
    <w:rsid w:val="00FB79AC"/>
    <w:rsid w:val="00FC1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CBF61D"/>
  <w15:chartTrackingRefBased/>
  <w15:docId w15:val="{5C763EE8-25BE-49F6-9C70-6DB109E1A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2B3"/>
    <w:pPr>
      <w:spacing w:after="0" w:line="240" w:lineRule="auto"/>
    </w:pPr>
    <w:rPr>
      <w:rFonts w:ascii="Cambria" w:eastAsia="MS Minngs" w:hAnsi="Cambria" w:cs="Cambria"/>
      <w:kern w:val="0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8A4F15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A4F15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A4F15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A4F15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A4F15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A4F15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9"/>
    <w:unhideWhenUsed/>
    <w:qFormat/>
    <w:rsid w:val="008A4F15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9"/>
    <w:unhideWhenUsed/>
    <w:qFormat/>
    <w:rsid w:val="008A4F15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A4F15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A4F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A4F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A4F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A4F1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A4F1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A4F1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9"/>
    <w:rsid w:val="008A4F1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9"/>
    <w:rsid w:val="008A4F1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A4F1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A4F1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8A4F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A4F15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8A4F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A4F15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8A4F1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A4F15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8A4F1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A4F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A4F1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A4F15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8A4F1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En-tteCar">
    <w:name w:val="En-tête Car"/>
    <w:basedOn w:val="Policepardfaut"/>
    <w:link w:val="En-tte"/>
    <w:uiPriority w:val="99"/>
    <w:rsid w:val="008A4F15"/>
  </w:style>
  <w:style w:type="paragraph" w:styleId="Pieddepage">
    <w:name w:val="footer"/>
    <w:basedOn w:val="Normal"/>
    <w:link w:val="PieddepageCar"/>
    <w:uiPriority w:val="99"/>
    <w:unhideWhenUsed/>
    <w:rsid w:val="008A4F1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PieddepageCar">
    <w:name w:val="Pied de page Car"/>
    <w:basedOn w:val="Policepardfaut"/>
    <w:link w:val="Pieddepage"/>
    <w:uiPriority w:val="99"/>
    <w:rsid w:val="008A4F15"/>
  </w:style>
  <w:style w:type="paragraph" w:customStyle="1" w:styleId="Paragraphestandard">
    <w:name w:val="[Paragraphe standard]"/>
    <w:basedOn w:val="Normal"/>
    <w:uiPriority w:val="99"/>
    <w:rsid w:val="006F7C68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37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ain\Desktop\DOSSIER%20ALAIN\WORD\Caddenz%20-%20CAUPAMAT%20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b5153dd-90df-4721-89ff-901a26e2b758">
      <Terms xmlns="http://schemas.microsoft.com/office/infopath/2007/PartnerControls"/>
    </lcf76f155ced4ddcb4097134ff3c332f>
    <TaxCatchAll xmlns="9619787d-2a6d-40c8-8e7d-51c4dfd9e65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B00F6F3FAEAF46BC6D5E3A73970F5C" ma:contentTypeVersion="14" ma:contentTypeDescription="Crée un document." ma:contentTypeScope="" ma:versionID="be551ce5713036968d6ee008566536a5">
  <xsd:schema xmlns:xsd="http://www.w3.org/2001/XMLSchema" xmlns:xs="http://www.w3.org/2001/XMLSchema" xmlns:p="http://schemas.microsoft.com/office/2006/metadata/properties" xmlns:ns2="4b5153dd-90df-4721-89ff-901a26e2b758" xmlns:ns3="9619787d-2a6d-40c8-8e7d-51c4dfd9e65f" targetNamespace="http://schemas.microsoft.com/office/2006/metadata/properties" ma:root="true" ma:fieldsID="e7b07578ed930c8d590f1ae7798461fd" ns2:_="" ns3:_="">
    <xsd:import namespace="4b5153dd-90df-4721-89ff-901a26e2b758"/>
    <xsd:import namespace="9619787d-2a6d-40c8-8e7d-51c4dfd9e6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5153dd-90df-4721-89ff-901a26e2b7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0b80a809-c0bd-4638-bd97-bb66451995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19787d-2a6d-40c8-8e7d-51c4dfd9e65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8dfebc2-e370-4d5d-9ff7-e541613b28dd}" ma:internalName="TaxCatchAll" ma:showField="CatchAllData" ma:web="9619787d-2a6d-40c8-8e7d-51c4dfd9e6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CBA622-8937-40CF-B6BE-63E6CB20A3A1}">
  <ds:schemaRefs>
    <ds:schemaRef ds:uri="http://schemas.microsoft.com/office/2006/metadata/properties"/>
    <ds:schemaRef ds:uri="http://schemas.microsoft.com/office/infopath/2007/PartnerControls"/>
    <ds:schemaRef ds:uri="e16701fd-8a1c-4f2f-a79b-301dcee97807"/>
    <ds:schemaRef ds:uri="9f086388-1027-4046-a829-aea07fc91a1c"/>
  </ds:schemaRefs>
</ds:datastoreItem>
</file>

<file path=customXml/itemProps2.xml><?xml version="1.0" encoding="utf-8"?>
<ds:datastoreItem xmlns:ds="http://schemas.openxmlformats.org/officeDocument/2006/customXml" ds:itemID="{DD885437-39D9-435E-B346-80D841804F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904729-66E9-4A25-B7B5-F224A36C2B42}"/>
</file>

<file path=docProps/app.xml><?xml version="1.0" encoding="utf-8"?>
<Properties xmlns="http://schemas.openxmlformats.org/officeDocument/2006/extended-properties" xmlns:vt="http://schemas.openxmlformats.org/officeDocument/2006/docPropsVTypes">
  <Template>C:\Users\Alain\Desktop\DOSSIER ALAIN\WORD\Caddenz - CAUPAMAT .dotx</Template>
  <TotalTime>1</TotalTime>
  <Pages>1</Pages>
  <Words>150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</dc:creator>
  <cp:keywords/>
  <dc:description/>
  <cp:lastModifiedBy>Marion SAINT-EVE</cp:lastModifiedBy>
  <cp:revision>3</cp:revision>
  <cp:lastPrinted>2025-06-17T15:21:00Z</cp:lastPrinted>
  <dcterms:created xsi:type="dcterms:W3CDTF">2026-06-03T08:58:00Z</dcterms:created>
  <dcterms:modified xsi:type="dcterms:W3CDTF">2026-06-03T08:59:00Z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0x01010014B00F6F3FAEAF46BC6D5E3A73970F5C</vt:lpwstr>
  </property>
  <property fmtid="{D5CDD505-2E9C-101B-9397-08002B2CF9AE}" pid="3" name="MediaServiceImageTags">
    <vt:lpwstr/>
  </property>
</Properties>
</file>